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2518"/>
        <w:gridCol w:w="539"/>
        <w:gridCol w:w="1529"/>
        <w:gridCol w:w="2881"/>
      </w:tblGrid>
      <w:tr w:rsidR="00913AF4" w:rsidRPr="00C9238F" w14:paraId="3C92B2B3" w14:textId="77777777" w:rsidTr="00AA1C80">
        <w:trPr>
          <w:trHeight w:val="684"/>
        </w:trPr>
        <w:tc>
          <w:tcPr>
            <w:tcW w:w="1011" w:type="pct"/>
            <w:vAlign w:val="bottom"/>
          </w:tcPr>
          <w:p w14:paraId="06BA7F35" w14:textId="7B805423" w:rsidR="00C9238F" w:rsidRPr="00AA1C80" w:rsidRDefault="00AA1C80" w:rsidP="00576892">
            <w:pPr>
              <w:spacing w:before="240"/>
            </w:pPr>
            <w:r w:rsidRPr="00AA1C80">
              <w:t>First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3BAED0F2" w14:textId="378B835F" w:rsidR="00C9238F" w:rsidRPr="00C9238F" w:rsidRDefault="00C9238F" w:rsidP="00576892">
            <w:pPr>
              <w:spacing w:before="240"/>
            </w:pPr>
          </w:p>
        </w:tc>
      </w:tr>
      <w:tr w:rsidR="00913AF4" w:rsidRPr="00C9238F" w14:paraId="388915C1" w14:textId="77777777" w:rsidTr="00576892">
        <w:tc>
          <w:tcPr>
            <w:tcW w:w="1011" w:type="pct"/>
            <w:vAlign w:val="bottom"/>
          </w:tcPr>
          <w:p w14:paraId="62DE4E3F" w14:textId="41DFE228" w:rsidR="00C9238F" w:rsidRPr="00C9238F" w:rsidRDefault="00AA1C80" w:rsidP="00576892">
            <w:pPr>
              <w:spacing w:before="240"/>
            </w:pPr>
            <w:r>
              <w:t>Last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56CC332" w14:textId="0BD1D1D2" w:rsidR="00C9238F" w:rsidRPr="00C9238F" w:rsidRDefault="00C9238F" w:rsidP="00576892">
            <w:pPr>
              <w:spacing w:before="240"/>
            </w:pPr>
          </w:p>
        </w:tc>
      </w:tr>
      <w:tr w:rsidR="00913AF4" w:rsidRPr="00C9238F" w14:paraId="0FF15A4A" w14:textId="77777777" w:rsidTr="00576892">
        <w:sdt>
          <w:sdtPr>
            <w:id w:val="572943512"/>
            <w:placeholder>
              <w:docPart w:val="772BAC8137254C019417AFEC4C6242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7E14569D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D4BCC81" w14:textId="77777777" w:rsidR="00C9238F" w:rsidRPr="00C9238F" w:rsidRDefault="00C9238F" w:rsidP="00576892">
            <w:pPr>
              <w:spacing w:before="240"/>
            </w:pPr>
          </w:p>
        </w:tc>
      </w:tr>
      <w:tr w:rsidR="00913AF4" w:rsidRPr="00C9238F" w14:paraId="46E3E52F" w14:textId="77777777" w:rsidTr="00576892">
        <w:tc>
          <w:tcPr>
            <w:tcW w:w="1011" w:type="pct"/>
            <w:vAlign w:val="bottom"/>
          </w:tcPr>
          <w:p w14:paraId="3921923D" w14:textId="65D5AB8B" w:rsidR="00C9238F" w:rsidRPr="00C9238F" w:rsidRDefault="00AA1C80" w:rsidP="00576892">
            <w:pPr>
              <w:spacing w:before="240"/>
            </w:pPr>
            <w:r>
              <w:t>City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7F40154" w14:textId="77777777" w:rsidR="00C9238F" w:rsidRPr="00C9238F" w:rsidRDefault="00C9238F" w:rsidP="00576892">
            <w:pPr>
              <w:spacing w:before="240"/>
            </w:pPr>
          </w:p>
        </w:tc>
      </w:tr>
      <w:tr w:rsidR="00913AF4" w:rsidRPr="00C9238F" w14:paraId="66F1027F" w14:textId="77777777" w:rsidTr="00576892">
        <w:sdt>
          <w:sdtPr>
            <w:id w:val="83577009"/>
            <w:placeholder>
              <w:docPart w:val="0756B7F91B364F73996EA725DCA714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2FDC049B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26A9818E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DC57F94BE63649E6972431A6BD55C5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4FDBF6DB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449A1A55" w14:textId="77777777" w:rsidR="00576892" w:rsidRPr="00C9238F" w:rsidRDefault="00576892" w:rsidP="00576892">
            <w:pPr>
              <w:spacing w:before="240"/>
            </w:pPr>
          </w:p>
        </w:tc>
      </w:tr>
      <w:tr w:rsidR="00913AF4" w:rsidRPr="00C9238F" w14:paraId="659C265D" w14:textId="77777777" w:rsidTr="00576892">
        <w:sdt>
          <w:sdtPr>
            <w:id w:val="-965116832"/>
            <w:placeholder>
              <w:docPart w:val="633DAE9C3A62496A8627425C6D8581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46F9B740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4F7E86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8D355FC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278A15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13AF4" w:rsidRPr="00C9238F" w14:paraId="7B76D64A" w14:textId="77777777" w:rsidTr="00576892">
        <w:tc>
          <w:tcPr>
            <w:tcW w:w="2356" w:type="pct"/>
            <w:gridSpan w:val="2"/>
            <w:vAlign w:val="bottom"/>
          </w:tcPr>
          <w:p w14:paraId="3E967F49" w14:textId="057783D9" w:rsidR="00C9238F" w:rsidRDefault="00AA1C80" w:rsidP="00576892">
            <w:pPr>
              <w:spacing w:before="240"/>
            </w:pPr>
            <w:r>
              <w:t xml:space="preserve">Current high school 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2E9DEC16" w14:textId="64044205" w:rsidR="00BC1637" w:rsidRDefault="00BC1637" w:rsidP="00576892">
            <w:pPr>
              <w:spacing w:before="240"/>
            </w:pPr>
          </w:p>
        </w:tc>
      </w:tr>
      <w:tr w:rsidR="00913AF4" w:rsidRPr="00C9238F" w14:paraId="1EF96C28" w14:textId="77777777" w:rsidTr="00576892">
        <w:tc>
          <w:tcPr>
            <w:tcW w:w="2356" w:type="pct"/>
            <w:gridSpan w:val="2"/>
            <w:vAlign w:val="bottom"/>
          </w:tcPr>
          <w:p w14:paraId="770649BB" w14:textId="50407F72" w:rsidR="00BC1637" w:rsidRDefault="00BC1637" w:rsidP="00576892">
            <w:pPr>
              <w:spacing w:before="240"/>
            </w:pPr>
            <w:r>
              <w:t>Address of high school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47478D02" w14:textId="77777777" w:rsidR="00BC1637" w:rsidRDefault="00BC1637" w:rsidP="00576892">
            <w:pPr>
              <w:spacing w:before="240"/>
            </w:pPr>
          </w:p>
        </w:tc>
      </w:tr>
      <w:tr w:rsidR="00913AF4" w:rsidRPr="00C9238F" w14:paraId="2EB46CD3" w14:textId="77777777" w:rsidTr="00576892">
        <w:tc>
          <w:tcPr>
            <w:tcW w:w="2356" w:type="pct"/>
            <w:gridSpan w:val="2"/>
            <w:vAlign w:val="bottom"/>
          </w:tcPr>
          <w:p w14:paraId="20D63B6A" w14:textId="0C256E43" w:rsidR="00A676BC" w:rsidRDefault="00A676BC" w:rsidP="00576892">
            <w:pPr>
              <w:spacing w:before="240"/>
            </w:pPr>
            <w:r>
              <w:t>Expected graduation date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55B227F9" w14:textId="77777777" w:rsidR="00A676BC" w:rsidRDefault="00A676BC" w:rsidP="00576892">
            <w:pPr>
              <w:spacing w:before="240"/>
            </w:pPr>
          </w:p>
        </w:tc>
      </w:tr>
      <w:tr w:rsidR="00913AF4" w:rsidRPr="00C9238F" w14:paraId="11FA6255" w14:textId="77777777" w:rsidTr="00576892">
        <w:tc>
          <w:tcPr>
            <w:tcW w:w="2356" w:type="pct"/>
            <w:gridSpan w:val="2"/>
            <w:vAlign w:val="bottom"/>
          </w:tcPr>
          <w:p w14:paraId="35B7881A" w14:textId="24C5E4C7" w:rsidR="00AA1C80" w:rsidRDefault="00A676BC" w:rsidP="00576892">
            <w:pPr>
              <w:spacing w:before="240"/>
            </w:pPr>
            <w:r>
              <w:t>Post</w:t>
            </w:r>
            <w:r w:rsidR="00AA1C80">
              <w:t xml:space="preserve">-secondary school </w:t>
            </w:r>
            <w:r w:rsidR="00913AF4">
              <w:t xml:space="preserve">you </w:t>
            </w:r>
            <w:r w:rsidR="00AA1C80">
              <w:t>will be attending</w:t>
            </w:r>
            <w:r>
              <w:t xml:space="preserve"> (proof will be required):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5CED2D94" w14:textId="77777777" w:rsidR="00AA1C80" w:rsidRDefault="00AA1C80" w:rsidP="00576892">
            <w:pPr>
              <w:spacing w:before="240"/>
            </w:pPr>
          </w:p>
        </w:tc>
      </w:tr>
      <w:tr w:rsidR="00913AF4" w:rsidRPr="00C9238F" w14:paraId="6AC551C8" w14:textId="77777777" w:rsidTr="00576892">
        <w:tc>
          <w:tcPr>
            <w:tcW w:w="2356" w:type="pct"/>
            <w:gridSpan w:val="2"/>
            <w:vAlign w:val="bottom"/>
          </w:tcPr>
          <w:p w14:paraId="3CEFAF20" w14:textId="6FAFF5B6" w:rsidR="00BC1637" w:rsidRDefault="00BC1637" w:rsidP="00576892">
            <w:pPr>
              <w:spacing w:before="240"/>
            </w:pPr>
            <w:r>
              <w:t>Address of post-secondary school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521E2D86" w14:textId="77777777" w:rsidR="00BC1637" w:rsidRDefault="00BC1637" w:rsidP="00576892">
            <w:pPr>
              <w:spacing w:before="240"/>
            </w:pPr>
          </w:p>
        </w:tc>
      </w:tr>
      <w:tr w:rsidR="00913AF4" w:rsidRPr="00C9238F" w14:paraId="39047807" w14:textId="77777777" w:rsidTr="00576892">
        <w:tc>
          <w:tcPr>
            <w:tcW w:w="2356" w:type="pct"/>
            <w:gridSpan w:val="2"/>
            <w:vAlign w:val="bottom"/>
          </w:tcPr>
          <w:p w14:paraId="1E38E82F" w14:textId="05E92EA9" w:rsidR="00A676BC" w:rsidRDefault="00A676BC" w:rsidP="00576892">
            <w:pPr>
              <w:spacing w:before="240"/>
            </w:pPr>
            <w:r>
              <w:t xml:space="preserve">Department or Major 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08301E3B" w14:textId="77777777" w:rsidR="00A676BC" w:rsidRDefault="00A676BC" w:rsidP="00576892">
            <w:pPr>
              <w:spacing w:before="240"/>
            </w:pPr>
          </w:p>
        </w:tc>
      </w:tr>
      <w:tr w:rsidR="00A676BC" w:rsidRPr="00C9238F" w14:paraId="73205203" w14:textId="77777777" w:rsidTr="00576892">
        <w:trPr>
          <w:gridAfter w:val="3"/>
          <w:wAfter w:w="2644" w:type="pct"/>
        </w:trPr>
        <w:tc>
          <w:tcPr>
            <w:tcW w:w="2356" w:type="pct"/>
            <w:gridSpan w:val="2"/>
            <w:vAlign w:val="bottom"/>
          </w:tcPr>
          <w:p w14:paraId="709A628A" w14:textId="77777777" w:rsidR="00A676BC" w:rsidRDefault="00A676BC" w:rsidP="00576892">
            <w:pPr>
              <w:spacing w:before="240"/>
            </w:pPr>
          </w:p>
        </w:tc>
      </w:tr>
      <w:tr w:rsidR="00C9238F" w:rsidRPr="00C9238F" w14:paraId="5B756AF3" w14:textId="77777777" w:rsidTr="00576892">
        <w:trPr>
          <w:trHeight w:val="576"/>
        </w:trPr>
        <w:tc>
          <w:tcPr>
            <w:tcW w:w="5000" w:type="pct"/>
            <w:gridSpan w:val="5"/>
            <w:vAlign w:val="bottom"/>
          </w:tcPr>
          <w:p w14:paraId="70D90D89" w14:textId="77777777" w:rsidR="00A676BC" w:rsidRDefault="00A676BC" w:rsidP="00576892"/>
          <w:p w14:paraId="7103206C" w14:textId="77777777" w:rsidR="00A676BC" w:rsidRDefault="00A676BC" w:rsidP="00576892"/>
          <w:p w14:paraId="3811D863" w14:textId="77777777" w:rsidR="002010A2" w:rsidRPr="00003212" w:rsidRDefault="002010A2" w:rsidP="002010A2">
            <w:pPr>
              <w:pStyle w:val="NoSpacing"/>
            </w:pPr>
            <w:r>
              <w:t xml:space="preserve">Please include current </w:t>
            </w:r>
            <w:r w:rsidRPr="00913AF4">
              <w:rPr>
                <w:b/>
                <w:bCs/>
              </w:rPr>
              <w:t>high school transcript</w:t>
            </w:r>
            <w:r>
              <w:t xml:space="preserve"> with your application.  Return application to: PRCbursary@outlook.com</w:t>
            </w:r>
          </w:p>
          <w:p w14:paraId="2F1CFA1C" w14:textId="77777777" w:rsidR="00A676BC" w:rsidRDefault="00A676BC" w:rsidP="00576892"/>
          <w:p w14:paraId="5D8D2AF6" w14:textId="77777777" w:rsidR="00A676BC" w:rsidRDefault="00A676BC" w:rsidP="00576892"/>
          <w:p w14:paraId="6361E72B" w14:textId="77777777" w:rsidR="00A676BC" w:rsidRDefault="00A676BC" w:rsidP="00576892"/>
          <w:p w14:paraId="797D9E13" w14:textId="77777777" w:rsidR="00A676BC" w:rsidRDefault="00A676BC" w:rsidP="00576892"/>
          <w:p w14:paraId="4D751ECC" w14:textId="77777777" w:rsidR="00A676BC" w:rsidRDefault="00A676BC" w:rsidP="00576892"/>
          <w:p w14:paraId="195AA1C4" w14:textId="77777777" w:rsidR="00A676BC" w:rsidRDefault="00A676BC" w:rsidP="00576892"/>
          <w:p w14:paraId="2AA79AC9" w14:textId="77777777" w:rsidR="00A676BC" w:rsidRDefault="00A676BC" w:rsidP="00576892"/>
          <w:p w14:paraId="79D8779E" w14:textId="77777777" w:rsidR="00A676BC" w:rsidRDefault="00A676BC" w:rsidP="00576892"/>
          <w:p w14:paraId="0454A0BB" w14:textId="77777777" w:rsidR="00A676BC" w:rsidRDefault="00A676BC" w:rsidP="00576892"/>
          <w:p w14:paraId="1907CDF8" w14:textId="4D5D034E" w:rsidR="00C9238F" w:rsidRPr="00C9238F" w:rsidRDefault="00AA1C80" w:rsidP="00576892">
            <w:r>
              <w:t xml:space="preserve">What has been your biggest reason for pursuing secondary education (500 words or less): </w:t>
            </w:r>
          </w:p>
        </w:tc>
      </w:tr>
    </w:tbl>
    <w:p w14:paraId="69F868E0" w14:textId="2ECAEFB2" w:rsidR="00C9238F" w:rsidRDefault="00C9238F" w:rsidP="00A676BC">
      <w:pPr>
        <w:pStyle w:val="NoSpacing"/>
      </w:pPr>
    </w:p>
    <w:p w14:paraId="3A5A5DB3" w14:textId="17100357" w:rsidR="00913AF4" w:rsidRPr="00913AF4" w:rsidRDefault="00913AF4" w:rsidP="00A676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&lt;&lt;Write your response here.&gt;&gt;</w:t>
      </w:r>
    </w:p>
    <w:sectPr w:rsidR="00913AF4" w:rsidRPr="00913AF4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19C1" w14:textId="77777777" w:rsidR="001B0262" w:rsidRDefault="001B0262" w:rsidP="00C9238F">
      <w:pPr>
        <w:spacing w:after="0" w:line="240" w:lineRule="auto"/>
      </w:pPr>
      <w:r>
        <w:separator/>
      </w:r>
    </w:p>
  </w:endnote>
  <w:endnote w:type="continuationSeparator" w:id="0">
    <w:p w14:paraId="7C75C1D5" w14:textId="77777777" w:rsidR="001B0262" w:rsidRDefault="001B026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9EB75DE3-61F4-466C-9CCE-0DF176BF776F}"/>
    <w:embedBold r:id="rId2" w:fontKey="{1E349B46-661A-4524-BC4A-CC5887F5A3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50D7088-74FC-480F-8E71-65DC8872C6DB}"/>
    <w:embedBold r:id="rId4" w:fontKey="{23821DC7-FC64-44A6-B923-BE5A6D02DF24}"/>
    <w:embedItalic r:id="rId5" w:fontKey="{16FD7D8E-7DDD-4A0C-BAB2-D54A449E8D5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844AF87-4E28-4AB9-96C3-9AB2D4EA3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CB2AE57" w14:textId="77777777" w:rsidTr="00C4167A">
      <w:tc>
        <w:tcPr>
          <w:tcW w:w="4675" w:type="dxa"/>
          <w:vAlign w:val="center"/>
        </w:tcPr>
        <w:p w14:paraId="00600154" w14:textId="07DF40AB" w:rsidR="00003212" w:rsidRPr="00003212" w:rsidRDefault="00913AF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913AF4">
            <w:rPr>
              <w:sz w:val="18"/>
              <w:szCs w:val="24"/>
            </w:rPr>
            <w:t>Return application to: PRCbursary@outlook.com</w:t>
          </w:r>
        </w:p>
      </w:tc>
      <w:tc>
        <w:tcPr>
          <w:tcW w:w="4675" w:type="dxa"/>
          <w:vAlign w:val="center"/>
        </w:tcPr>
        <w:p w14:paraId="7E1F9561" w14:textId="7DAC4910" w:rsidR="00003212" w:rsidRPr="00003212" w:rsidRDefault="00AA1C80" w:rsidP="00AA1C80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t xml:space="preserve">  </w:t>
          </w:r>
          <w:r w:rsidR="00003212" w:rsidRPr="00003212">
            <w:rPr>
              <w:noProof/>
              <w:sz w:val="18"/>
              <w:szCs w:val="24"/>
            </w:rPr>
            <w:drawing>
              <wp:inline distT="0" distB="0" distL="0" distR="0" wp14:anchorId="51C5F641" wp14:editId="35C09E7A">
                <wp:extent cx="1764323" cy="443230"/>
                <wp:effectExtent l="0" t="0" r="762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314" cy="443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D70A76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74674" w14:textId="77777777" w:rsidR="001B0262" w:rsidRDefault="001B0262" w:rsidP="00C9238F">
      <w:pPr>
        <w:spacing w:after="0" w:line="240" w:lineRule="auto"/>
      </w:pPr>
      <w:r>
        <w:separator/>
      </w:r>
    </w:p>
  </w:footnote>
  <w:footnote w:type="continuationSeparator" w:id="0">
    <w:p w14:paraId="498498E6" w14:textId="77777777" w:rsidR="001B0262" w:rsidRDefault="001B026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shd w:val="clear" w:color="auto" w:fill="731F1C" w:themeFill="accent5"/>
      <w:tblLook w:val="04A0" w:firstRow="1" w:lastRow="0" w:firstColumn="1" w:lastColumn="0" w:noHBand="0" w:noVBand="1"/>
    </w:tblPr>
    <w:tblGrid>
      <w:gridCol w:w="1566"/>
      <w:gridCol w:w="8504"/>
    </w:tblGrid>
    <w:tr w:rsidR="00576892" w:rsidRPr="00576892" w14:paraId="3B4AEF94" w14:textId="77777777" w:rsidTr="00BC1637">
      <w:trPr>
        <w:trHeight w:val="1970"/>
      </w:trPr>
      <w:tc>
        <w:tcPr>
          <w:tcW w:w="1454" w:type="dxa"/>
          <w:shd w:val="clear" w:color="auto" w:fill="731F1C" w:themeFill="accent5"/>
          <w:vAlign w:val="center"/>
        </w:tcPr>
        <w:p w14:paraId="2FE4D8D1" w14:textId="5C67111C" w:rsidR="00576892" w:rsidRPr="00576892" w:rsidRDefault="00913AF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913AF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90844B2" wp14:editId="4D406596">
                <wp:extent cx="853514" cy="708721"/>
                <wp:effectExtent l="0" t="0" r="381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514" cy="708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shd w:val="clear" w:color="auto" w:fill="731F1C" w:themeFill="accent5"/>
          <w:vAlign w:val="center"/>
        </w:tcPr>
        <w:p w14:paraId="795E8CC2" w14:textId="75F5FA48" w:rsidR="00576892" w:rsidRPr="00576892" w:rsidRDefault="00AA1C80" w:rsidP="00BC163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Amrik and Surinder Nijjar Bursary</w:t>
          </w:r>
          <w:r w:rsidR="00BC163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Application</w:t>
          </w:r>
        </w:p>
      </w:tc>
    </w:tr>
  </w:tbl>
  <w:p w14:paraId="44D5D968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80"/>
    <w:rsid w:val="00003212"/>
    <w:rsid w:val="00052382"/>
    <w:rsid w:val="0006568A"/>
    <w:rsid w:val="00065A07"/>
    <w:rsid w:val="00076F0F"/>
    <w:rsid w:val="00084253"/>
    <w:rsid w:val="000D1F49"/>
    <w:rsid w:val="001727CA"/>
    <w:rsid w:val="001B0262"/>
    <w:rsid w:val="002010A2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5D44"/>
    <w:rsid w:val="007C6A52"/>
    <w:rsid w:val="0082043E"/>
    <w:rsid w:val="00897670"/>
    <w:rsid w:val="008B0E32"/>
    <w:rsid w:val="008E203A"/>
    <w:rsid w:val="0091229C"/>
    <w:rsid w:val="00913AF4"/>
    <w:rsid w:val="00920221"/>
    <w:rsid w:val="00940E73"/>
    <w:rsid w:val="0098597D"/>
    <w:rsid w:val="009F619A"/>
    <w:rsid w:val="009F6DDE"/>
    <w:rsid w:val="00A1613A"/>
    <w:rsid w:val="00A370A8"/>
    <w:rsid w:val="00A676BC"/>
    <w:rsid w:val="00AA1C80"/>
    <w:rsid w:val="00AF6BFE"/>
    <w:rsid w:val="00BC1637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D86D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w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2BAC8137254C019417AFEC4C624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81E6-765A-4237-8DA7-4B85B396D224}"/>
      </w:docPartPr>
      <w:docPartBody>
        <w:p w:rsidR="00000000" w:rsidRDefault="00994B22">
          <w:pPr>
            <w:pStyle w:val="772BAC8137254C019417AFEC4C6242FA"/>
          </w:pPr>
          <w:r w:rsidRPr="00576892">
            <w:t>Address</w:t>
          </w:r>
        </w:p>
      </w:docPartBody>
    </w:docPart>
    <w:docPart>
      <w:docPartPr>
        <w:name w:val="0756B7F91B364F73996EA725DCA71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5FDD-1292-4F91-AF0C-676D5883E6EA}"/>
      </w:docPartPr>
      <w:docPartBody>
        <w:p w:rsidR="00000000" w:rsidRDefault="00994B22">
          <w:pPr>
            <w:pStyle w:val="0756B7F91B364F73996EA725DCA714C1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DC57F94BE63649E6972431A6BD55C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2A15A-90D3-4E95-9F7B-D4C7FE1C128B}"/>
      </w:docPartPr>
      <w:docPartBody>
        <w:p w:rsidR="00000000" w:rsidRDefault="00994B22">
          <w:pPr>
            <w:pStyle w:val="DC57F94BE63649E6972431A6BD55C569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633DAE9C3A62496A8627425C6D858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AA46F-549A-4DD7-9907-7FCF69325D0F}"/>
      </w:docPartPr>
      <w:docPartBody>
        <w:p w:rsidR="00000000" w:rsidRDefault="00994B22">
          <w:pPr>
            <w:pStyle w:val="633DAE9C3A62496A8627425C6D85814F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7C"/>
    <w:rsid w:val="0082137C"/>
    <w:rsid w:val="0099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3AE52BFCF34E7293469C2CE7FB6D02">
    <w:name w:val="CF3AE52BFCF34E7293469C2CE7FB6D02"/>
  </w:style>
  <w:style w:type="paragraph" w:customStyle="1" w:styleId="DA0BC847867C4D0E83C8A0F32B0E9493">
    <w:name w:val="DA0BC847867C4D0E83C8A0F32B0E9493"/>
  </w:style>
  <w:style w:type="paragraph" w:customStyle="1" w:styleId="772BAC8137254C019417AFEC4C6242FA">
    <w:name w:val="772BAC8137254C019417AFEC4C6242FA"/>
  </w:style>
  <w:style w:type="paragraph" w:customStyle="1" w:styleId="53DE7A07B95C4CF99842E9F6D515049A">
    <w:name w:val="53DE7A07B95C4CF99842E9F6D515049A"/>
  </w:style>
  <w:style w:type="paragraph" w:customStyle="1" w:styleId="0756B7F91B364F73996EA725DCA714C1">
    <w:name w:val="0756B7F91B364F73996EA725DCA714C1"/>
  </w:style>
  <w:style w:type="paragraph" w:customStyle="1" w:styleId="DC57F94BE63649E6972431A6BD55C569">
    <w:name w:val="DC57F94BE63649E6972431A6BD55C569"/>
  </w:style>
  <w:style w:type="paragraph" w:customStyle="1" w:styleId="633DAE9C3A62496A8627425C6D85814F">
    <w:name w:val="633DAE9C3A62496A8627425C6D85814F"/>
  </w:style>
  <w:style w:type="paragraph" w:customStyle="1" w:styleId="9990D4F3E7FF4FE0B2E003970860CD9C">
    <w:name w:val="9990D4F3E7FF4FE0B2E003970860CD9C"/>
  </w:style>
  <w:style w:type="paragraph" w:customStyle="1" w:styleId="0E67E2D3571A440BA114468A8ADFFEAE">
    <w:name w:val="0E67E2D3571A440BA114468A8ADFFEAE"/>
  </w:style>
  <w:style w:type="paragraph" w:customStyle="1" w:styleId="E553505B42F844DCB9E5790D763BE3B3">
    <w:name w:val="E553505B42F844DCB9E5790D763BE3B3"/>
  </w:style>
  <w:style w:type="paragraph" w:customStyle="1" w:styleId="C80D3AF5C69347119C88E097B571B74E">
    <w:name w:val="C80D3AF5C69347119C88E097B571B74E"/>
  </w:style>
  <w:style w:type="character" w:styleId="PlaceholderText">
    <w:name w:val="Placeholder Text"/>
    <w:basedOn w:val="DefaultParagraphFont"/>
    <w:uiPriority w:val="99"/>
    <w:semiHidden/>
    <w:rsid w:val="0082137C"/>
    <w:rPr>
      <w:color w:val="808080"/>
    </w:rPr>
  </w:style>
  <w:style w:type="paragraph" w:customStyle="1" w:styleId="9BD4B116A1B04A668476B9955986C080">
    <w:name w:val="9BD4B116A1B04A668476B9955986C080"/>
  </w:style>
  <w:style w:type="paragraph" w:customStyle="1" w:styleId="B279CECDDA324ED9B2CFD7B707280A78">
    <w:name w:val="B279CECDDA324ED9B2CFD7B707280A78"/>
  </w:style>
  <w:style w:type="paragraph" w:customStyle="1" w:styleId="B0B98663FB244EDC9ADBAEBA9780B329">
    <w:name w:val="B0B98663FB244EDC9ADBAEBA9780B329"/>
  </w:style>
  <w:style w:type="paragraph" w:customStyle="1" w:styleId="9D4EC08BE98748F9AC8119ABFE4CE714">
    <w:name w:val="9D4EC08BE98748F9AC8119ABFE4CE714"/>
    <w:rsid w:val="0082137C"/>
  </w:style>
  <w:style w:type="paragraph" w:customStyle="1" w:styleId="52A21585CB4842D9A111C86C0C403037">
    <w:name w:val="52A21585CB4842D9A111C86C0C403037"/>
    <w:rsid w:val="0082137C"/>
  </w:style>
  <w:style w:type="paragraph" w:customStyle="1" w:styleId="9EF1AEF2F1CE49378A25CF967D676E75">
    <w:name w:val="9EF1AEF2F1CE49378A25CF967D676E75"/>
    <w:rsid w:val="0082137C"/>
  </w:style>
  <w:style w:type="paragraph" w:customStyle="1" w:styleId="0200C7E3FF1C42719A6467C6C00AF1B6">
    <w:name w:val="0200C7E3FF1C42719A6467C6C00AF1B6"/>
    <w:rsid w:val="0082137C"/>
  </w:style>
  <w:style w:type="paragraph" w:customStyle="1" w:styleId="5EF218F9CD274794A5E448F03E9DA521">
    <w:name w:val="5EF218F9CD274794A5E448F03E9DA521"/>
    <w:rsid w:val="0082137C"/>
  </w:style>
  <w:style w:type="paragraph" w:customStyle="1" w:styleId="46D68F78788E49DFA81A0BA4D9B8147A">
    <w:name w:val="46D68F78788E49DFA81A0BA4D9B8147A"/>
    <w:rsid w:val="0082137C"/>
  </w:style>
  <w:style w:type="paragraph" w:customStyle="1" w:styleId="8A2319840216471B8C505D010CC1E997">
    <w:name w:val="8A2319840216471B8C505D010CC1E997"/>
    <w:rsid w:val="0082137C"/>
  </w:style>
  <w:style w:type="paragraph" w:customStyle="1" w:styleId="615F9ADD2D6F4B4E9157B3FEDBB4CF5A">
    <w:name w:val="615F9ADD2D6F4B4E9157B3FEDBB4CF5A"/>
    <w:rsid w:val="0082137C"/>
  </w:style>
  <w:style w:type="paragraph" w:customStyle="1" w:styleId="7585A6C089E9413AA056B309E8D28DC9">
    <w:name w:val="7585A6C089E9413AA056B309E8D28DC9"/>
    <w:rsid w:val="0082137C"/>
  </w:style>
  <w:style w:type="paragraph" w:customStyle="1" w:styleId="C3D9BCBE761346DB9629C78B43DAA4BB">
    <w:name w:val="C3D9BCBE761346DB9629C78B43DAA4BB"/>
    <w:rsid w:val="0082137C"/>
  </w:style>
  <w:style w:type="paragraph" w:customStyle="1" w:styleId="2668BD2E571D4C558489030EB1D244A5">
    <w:name w:val="2668BD2E571D4C558489030EB1D244A5"/>
    <w:rsid w:val="0082137C"/>
  </w:style>
  <w:style w:type="paragraph" w:customStyle="1" w:styleId="D281119BCB3A4AC49813ADE8716D54B9">
    <w:name w:val="D281119BCB3A4AC49813ADE8716D54B9"/>
    <w:rsid w:val="0082137C"/>
  </w:style>
  <w:style w:type="paragraph" w:customStyle="1" w:styleId="629E12CB60464A7D9650CA4BC122388F">
    <w:name w:val="629E12CB60464A7D9650CA4BC122388F"/>
    <w:rsid w:val="0082137C"/>
  </w:style>
  <w:style w:type="paragraph" w:customStyle="1" w:styleId="171BBCAC0C6D4EABAE3A9812725DA539">
    <w:name w:val="171BBCAC0C6D4EABAE3A9812725DA539"/>
    <w:rsid w:val="0082137C"/>
  </w:style>
  <w:style w:type="paragraph" w:customStyle="1" w:styleId="6505EC26D0A0416798F316144361B3E1">
    <w:name w:val="6505EC26D0A0416798F316144361B3E1"/>
    <w:rsid w:val="0082137C"/>
  </w:style>
  <w:style w:type="paragraph" w:customStyle="1" w:styleId="369CF188E4A44606B849071BE6E769E4">
    <w:name w:val="369CF188E4A44606B849071BE6E769E4"/>
    <w:rsid w:val="0082137C"/>
  </w:style>
  <w:style w:type="paragraph" w:customStyle="1" w:styleId="21A88CAAB73443068F2A5CE3CCBDC311">
    <w:name w:val="21A88CAAB73443068F2A5CE3CCBDC311"/>
    <w:rsid w:val="0082137C"/>
  </w:style>
  <w:style w:type="paragraph" w:customStyle="1" w:styleId="5AB9F24341EF46F78D220EBCC1117AEF">
    <w:name w:val="5AB9F24341EF46F78D220EBCC1117AEF"/>
    <w:rsid w:val="0082137C"/>
  </w:style>
  <w:style w:type="paragraph" w:customStyle="1" w:styleId="486872ED26C945F0AA652D19FB2B2C5F">
    <w:name w:val="486872ED26C945F0AA652D19FB2B2C5F"/>
    <w:rsid w:val="0082137C"/>
  </w:style>
  <w:style w:type="paragraph" w:customStyle="1" w:styleId="8F56ED6DD06647C4BC2DEEBF7E096ACA">
    <w:name w:val="8F56ED6DD06647C4BC2DEEBF7E096ACA"/>
    <w:rsid w:val="00821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2021-08-11T22:26:00Z</dcterms:created>
  <dcterms:modified xsi:type="dcterms:W3CDTF">2021-08-12T03:17:00Z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